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0B1B" w14:textId="04A6DDA4" w:rsidR="007B48A4" w:rsidRDefault="007B48A4" w:rsidP="007B48A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Allegato </w:t>
      </w:r>
      <w:r w:rsidR="008F0191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 xml:space="preserve"> </w:t>
      </w:r>
      <w:r w:rsidR="0076005D">
        <w:rPr>
          <w:b/>
          <w:bCs/>
          <w:sz w:val="24"/>
          <w:szCs w:val="24"/>
        </w:rPr>
        <w:t>–</w:t>
      </w:r>
      <w:r>
        <w:rPr>
          <w:b/>
          <w:bCs/>
          <w:sz w:val="24"/>
          <w:szCs w:val="24"/>
        </w:rPr>
        <w:t xml:space="preserve"> </w:t>
      </w:r>
      <w:r w:rsidR="0076005D">
        <w:rPr>
          <w:b/>
          <w:bCs/>
          <w:sz w:val="24"/>
          <w:szCs w:val="24"/>
        </w:rPr>
        <w:t>Dichiarazione sostitutiva</w:t>
      </w:r>
      <w:r w:rsidR="008F0191">
        <w:rPr>
          <w:b/>
          <w:bCs/>
          <w:sz w:val="24"/>
          <w:szCs w:val="24"/>
        </w:rPr>
        <w:t xml:space="preserve"> R.S.P.P. e</w:t>
      </w:r>
      <w:r w:rsidR="0076005D">
        <w:rPr>
          <w:b/>
          <w:bCs/>
          <w:sz w:val="24"/>
          <w:szCs w:val="24"/>
        </w:rPr>
        <w:t xml:space="preserve"> </w:t>
      </w:r>
      <w:r w:rsidR="008F0191">
        <w:rPr>
          <w:b/>
          <w:bCs/>
          <w:sz w:val="24"/>
          <w:szCs w:val="24"/>
        </w:rPr>
        <w:t>Responsabile Rischio Amianto (N.B. se soggetti diversi vanno compilate due distinte dichiarazioni)</w:t>
      </w:r>
    </w:p>
    <w:p w14:paraId="0FFACBED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236DF0A8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4BB6214A" w14:textId="77777777" w:rsidR="007B48A4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 Comune di San Vitaliano</w:t>
      </w:r>
    </w:p>
    <w:p w14:paraId="2527FFEE" w14:textId="77777777" w:rsidR="00D46326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Alla c.a. del Responsabile del Servizio Personale </w:t>
      </w:r>
    </w:p>
    <w:p w14:paraId="0A922475" w14:textId="77777777" w:rsidR="00D46326" w:rsidRDefault="00D46326" w:rsidP="00D46326">
      <w:pPr>
        <w:ind w:hanging="6"/>
        <w:jc w:val="right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A mezzo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>: protocollo.comunesanvitaliano@pec.it</w:t>
      </w:r>
    </w:p>
    <w:p w14:paraId="238D4B90" w14:textId="77777777" w:rsidR="007B48A4" w:rsidRDefault="007B48A4" w:rsidP="007B48A4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7E98897B" w14:textId="5C2E80FA" w:rsidR="007B48A4" w:rsidRPr="007B48A4" w:rsidRDefault="0076005D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>
        <w:rPr>
          <w:rStyle w:val="Nessuno"/>
          <w:rFonts w:asciiTheme="minorHAnsi" w:hAnsiTheme="minorHAnsi" w:cstheme="minorHAnsi"/>
          <w:b/>
          <w:bCs/>
          <w:sz w:val="24"/>
          <w:szCs w:val="24"/>
        </w:rPr>
        <w:t>DICHIARAZIONE SOSTITUTIVA PER LA NOMINA A MEDICO COMPETENTE</w:t>
      </w:r>
    </w:p>
    <w:p w14:paraId="3CDF4066" w14:textId="77777777" w:rsidR="007B48A4" w:rsidRDefault="007B48A4" w:rsidP="007B48A4">
      <w:pPr>
        <w:spacing w:line="360" w:lineRule="auto"/>
        <w:rPr>
          <w:rStyle w:val="NessunoA"/>
          <w:sz w:val="24"/>
          <w:szCs w:val="24"/>
        </w:rPr>
      </w:pPr>
    </w:p>
    <w:p w14:paraId="5BB667B0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Il/la sottoscritto/a _____________________________________________________, nato/a </w:t>
      </w:r>
      <w:proofErr w:type="spellStart"/>
      <w:r>
        <w:rPr>
          <w:rStyle w:val="Nessuno"/>
          <w:sz w:val="24"/>
          <w:szCs w:val="24"/>
        </w:rPr>
        <w:t>a</w:t>
      </w:r>
      <w:proofErr w:type="spellEnd"/>
      <w:r>
        <w:rPr>
          <w:rStyle w:val="Nessuno"/>
          <w:sz w:val="24"/>
          <w:szCs w:val="24"/>
        </w:rPr>
        <w:t xml:space="preserve"> ______________________________________ (_____) il ___________________, CF ________________________, cittadinanza _______________________ residente a _____________________________(_____) in Via ________________________________________________ n° ______,  </w:t>
      </w:r>
      <w:proofErr w:type="spellStart"/>
      <w:r>
        <w:rPr>
          <w:rStyle w:val="Nessuno"/>
          <w:sz w:val="24"/>
          <w:szCs w:val="24"/>
        </w:rPr>
        <w:t>Peo</w:t>
      </w:r>
      <w:proofErr w:type="spellEnd"/>
      <w:r>
        <w:rPr>
          <w:rStyle w:val="Nessuno"/>
          <w:sz w:val="24"/>
          <w:szCs w:val="24"/>
        </w:rPr>
        <w:t xml:space="preserve"> (posta elettronica ordinaria) _________________________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 xml:space="preserve"> (posta elettronica certificata) ___________________________________ Tel. ______________________________</w:t>
      </w:r>
    </w:p>
    <w:p w14:paraId="7FB4B495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5280BCAD" w14:textId="77777777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1A52D2EA" w14:textId="1D0ECDFF" w:rsidR="007B48A4" w:rsidRDefault="007B48A4" w:rsidP="0076005D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di tutte le condizioni e dei termini di partecipazione stabiliti nell’Avviso</w:t>
      </w:r>
      <w:r w:rsidR="0076005D">
        <w:rPr>
          <w:rStyle w:val="Nessuno"/>
          <w:sz w:val="24"/>
          <w:szCs w:val="24"/>
        </w:rPr>
        <w:t xml:space="preserve"> cui il presente atto inerisce</w:t>
      </w:r>
    </w:p>
    <w:p w14:paraId="76721AB2" w14:textId="77777777" w:rsidR="007B48A4" w:rsidRPr="000616B1" w:rsidRDefault="007B48A4" w:rsidP="007B48A4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127707A4" w14:textId="775EFEC1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 xml:space="preserve">l’insussistenza </w:t>
      </w:r>
      <w:r w:rsidR="0076005D">
        <w:rPr>
          <w:sz w:val="24"/>
        </w:rPr>
        <w:t xml:space="preserve">in suo capo </w:t>
      </w:r>
      <w:r w:rsidRPr="00D46326">
        <w:rPr>
          <w:sz w:val="24"/>
        </w:rPr>
        <w:t xml:space="preserve">delle cause di esclusione di cui agli artt. 94 e 95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36/2023;</w:t>
      </w:r>
    </w:p>
    <w:p w14:paraId="7B6CE47C" w14:textId="77777777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 xml:space="preserve"> l’insussistenza delle cause automatiche di esclusione di cui all’articolo 94 commi 1 e 2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 tutti i soggetti indicati al comma 3 del citato articolo;</w:t>
      </w:r>
    </w:p>
    <w:p w14:paraId="1B8654F2" w14:textId="77777777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 xml:space="preserve">l’insussistenza delle cause non automatiche di esclusione di cui all’articolo 98 </w:t>
      </w:r>
      <w:r w:rsidR="00D46326" w:rsidRPr="00D46326">
        <w:rPr>
          <w:sz w:val="24"/>
        </w:rPr>
        <w:t>d.lgs.</w:t>
      </w:r>
      <w:r w:rsidRPr="00D46326">
        <w:rPr>
          <w:sz w:val="24"/>
        </w:rPr>
        <w:t xml:space="preserve"> n. 36/2023 in relazione ai soggetti di cui al punto precedente;</w:t>
      </w:r>
    </w:p>
    <w:p w14:paraId="0B7590F9" w14:textId="77777777" w:rsid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t>l’assenza della causa di incompatibilità di cui all’art. 53, comma 16-ter, D. Lgs. 165/2001;</w:t>
      </w:r>
    </w:p>
    <w:p w14:paraId="384757C1" w14:textId="77777777" w:rsidR="00D46326" w:rsidRPr="00D46326" w:rsidRDefault="007B48A4" w:rsidP="007B48A4">
      <w:pPr>
        <w:pStyle w:val="Paragrafoelenco"/>
        <w:numPr>
          <w:ilvl w:val="0"/>
          <w:numId w:val="41"/>
        </w:numPr>
        <w:spacing w:line="360" w:lineRule="auto"/>
        <w:rPr>
          <w:sz w:val="24"/>
        </w:rPr>
      </w:pPr>
      <w:r w:rsidRPr="00D46326">
        <w:rPr>
          <w:sz w:val="24"/>
        </w:rPr>
        <w:lastRenderedPageBreak/>
        <w:t>di possedere alla data di presentazione della domanda i seguenti requisiti ai sensi dell’art. 2 dell</w:t>
      </w:r>
      <w:r w:rsidRPr="00D46326">
        <w:rPr>
          <w:rStyle w:val="Nessuno"/>
          <w:bCs/>
          <w:sz w:val="24"/>
        </w:rPr>
        <w:t>’</w:t>
      </w:r>
      <w:r w:rsidRPr="00D46326">
        <w:rPr>
          <w:rFonts w:cstheme="minorHAnsi"/>
          <w:bCs/>
          <w:sz w:val="24"/>
        </w:rPr>
        <w:t>avviso per la nomina del medico competente per il servizio di sorveglianza sanitaria</w:t>
      </w:r>
      <w:r w:rsidR="00D46326">
        <w:rPr>
          <w:rFonts w:cstheme="minorHAnsi"/>
          <w:bCs/>
          <w:sz w:val="24"/>
        </w:rPr>
        <w:t xml:space="preserve"> ed in particolare: </w:t>
      </w:r>
    </w:p>
    <w:p w14:paraId="23FE62E7" w14:textId="77777777" w:rsidR="00D46326" w:rsidRPr="00D46326" w:rsidRDefault="007B48A4" w:rsidP="007B48A4">
      <w:pPr>
        <w:pStyle w:val="Paragrafoelenco"/>
        <w:numPr>
          <w:ilvl w:val="1"/>
          <w:numId w:val="41"/>
        </w:numPr>
        <w:spacing w:line="360" w:lineRule="auto"/>
        <w:rPr>
          <w:sz w:val="24"/>
        </w:rPr>
      </w:pPr>
      <w:r w:rsidRPr="00D46326">
        <w:rPr>
          <w:rFonts w:cstheme="minorHAnsi"/>
          <w:b/>
          <w:sz w:val="24"/>
        </w:rPr>
        <w:t>REQUISITI GENERALI</w:t>
      </w:r>
      <w:r w:rsidRPr="00D46326">
        <w:rPr>
          <w:rFonts w:cstheme="minorHAnsi"/>
          <w:sz w:val="24"/>
        </w:rPr>
        <w:t>:</w:t>
      </w:r>
    </w:p>
    <w:p w14:paraId="7124FEF3" w14:textId="77777777" w:rsidR="00D46326" w:rsidRPr="00D46326" w:rsidRDefault="007B48A4" w:rsidP="00D46326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possedere la cittadinanza italiana o di uno degli stati membri dell’Unione Europea, in possesso dei seguenti ulteriori requisiti, ex art. 3 D.P.C.M. n. 174/1994:</w:t>
      </w:r>
    </w:p>
    <w:p w14:paraId="3355919C" w14:textId="77777777" w:rsidR="00D46326" w:rsidRPr="00D46326" w:rsidRDefault="007B48A4" w:rsidP="00D46326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Godimento dei diritti civili e politici negli Stati di appartenenza o di provenienza;</w:t>
      </w:r>
    </w:p>
    <w:p w14:paraId="00DC615F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essere in pieno godimento dei diritti e politici;</w:t>
      </w:r>
    </w:p>
    <w:p w14:paraId="21901C81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essere interdetto, inabilitato o condannato ad una pena che comporta l’interdizione, anche temporanea, dai pubblici uffici o l’incapacità ad esercitare uffici direttivi delle persone giuridiche e delle imprese;</w:t>
      </w:r>
    </w:p>
    <w:p w14:paraId="30A25409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aver riportato condanne penali e/o provvedimenti restrittivi per procedimenti penali in corso, di decisioni civili e provvedimenti amministrativi iscritti nel casellario giudiziale;</w:t>
      </w:r>
    </w:p>
    <w:p w14:paraId="5E7EB413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aver riportato negli Stati esteri condanne penali o altri provvedimenti sanzionatori per fattispecie corrispondenti a quelle che comporterebbero, secondo la legge italiana, la perdita dei citati requisiti generali;</w:t>
      </w:r>
    </w:p>
    <w:p w14:paraId="3DCF1415" w14:textId="77777777" w:rsidR="00D46326" w:rsidRPr="00D46326" w:rsidRDefault="007B48A4" w:rsidP="007B48A4">
      <w:pPr>
        <w:pStyle w:val="Paragrafoelenco"/>
        <w:numPr>
          <w:ilvl w:val="0"/>
          <w:numId w:val="42"/>
        </w:numPr>
        <w:spacing w:line="360" w:lineRule="auto"/>
        <w:rPr>
          <w:sz w:val="24"/>
        </w:rPr>
      </w:pPr>
      <w:r w:rsidRPr="00D46326">
        <w:rPr>
          <w:rFonts w:cstheme="minorHAnsi"/>
          <w:sz w:val="24"/>
        </w:rPr>
        <w:t>di non essere in corso di provvedimenti disciplinari da parte dell’Ordine professionale di appartenenza;</w:t>
      </w:r>
    </w:p>
    <w:p w14:paraId="4C423D40" w14:textId="77777777" w:rsidR="00D46326" w:rsidRPr="00D46326" w:rsidRDefault="007B48A4" w:rsidP="007B48A4">
      <w:pPr>
        <w:pStyle w:val="Paragrafoelenco"/>
        <w:numPr>
          <w:ilvl w:val="1"/>
          <w:numId w:val="41"/>
        </w:numPr>
        <w:spacing w:line="360" w:lineRule="auto"/>
        <w:rPr>
          <w:sz w:val="24"/>
        </w:rPr>
      </w:pPr>
      <w:r w:rsidRPr="00D46326">
        <w:rPr>
          <w:rFonts w:cstheme="minorHAnsi"/>
          <w:b/>
          <w:sz w:val="24"/>
        </w:rPr>
        <w:t>REQUISITI PROFESSIONALI</w:t>
      </w:r>
      <w:r w:rsidRPr="00D46326">
        <w:rPr>
          <w:rFonts w:cstheme="minorHAnsi"/>
          <w:sz w:val="24"/>
        </w:rPr>
        <w:t>:</w:t>
      </w:r>
    </w:p>
    <w:p w14:paraId="4274D891" w14:textId="2CB71E82" w:rsidR="0052374E" w:rsidRPr="0052374E" w:rsidRDefault="0052374E" w:rsidP="0052374E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right="4"/>
        <w:rPr>
          <w:rFonts w:asciiTheme="minorHAnsi" w:eastAsia="Cambria" w:hAnsiTheme="minorHAnsi" w:cstheme="minorHAnsi"/>
          <w:sz w:val="24"/>
          <w:szCs w:val="24"/>
        </w:rPr>
      </w:pPr>
      <w:r>
        <w:rPr>
          <w:rFonts w:asciiTheme="minorHAnsi" w:eastAsia="Cambria" w:hAnsiTheme="minorHAnsi" w:cstheme="minorHAnsi"/>
          <w:sz w:val="24"/>
          <w:szCs w:val="24"/>
        </w:rPr>
        <w:t xml:space="preserve">Essere in possesso </w:t>
      </w:r>
      <w:r w:rsidRPr="0052374E">
        <w:rPr>
          <w:rFonts w:asciiTheme="minorHAnsi" w:eastAsia="Cambria" w:hAnsiTheme="minorHAnsi" w:cstheme="minorHAnsi"/>
          <w:sz w:val="24"/>
          <w:szCs w:val="24"/>
        </w:rPr>
        <w:t>titolo di studio non inferiore al diploma di istruzione secondaria superiore;</w:t>
      </w:r>
    </w:p>
    <w:p w14:paraId="2F17F592" w14:textId="77777777" w:rsidR="0052374E" w:rsidRPr="0052374E" w:rsidRDefault="0052374E" w:rsidP="0052374E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right="4"/>
        <w:rPr>
          <w:rFonts w:asciiTheme="minorHAnsi" w:eastAsia="Cambria" w:hAnsiTheme="minorHAnsi" w:cstheme="minorHAnsi"/>
          <w:sz w:val="24"/>
          <w:szCs w:val="24"/>
        </w:rPr>
      </w:pPr>
      <w:r w:rsidRPr="0052374E">
        <w:rPr>
          <w:rFonts w:asciiTheme="minorHAnsi" w:eastAsia="Cambria" w:hAnsiTheme="minorHAnsi" w:cstheme="minorHAnsi"/>
          <w:sz w:val="24"/>
          <w:szCs w:val="24"/>
        </w:rPr>
        <w:t>essere in possesso dell’attestato di frequenza di corsi di formazione specifici per RSPP;</w:t>
      </w:r>
    </w:p>
    <w:p w14:paraId="73A8E362" w14:textId="6890B20C" w:rsidR="008F0191" w:rsidRDefault="008F0191" w:rsidP="008F0191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right="4"/>
        <w:rPr>
          <w:rFonts w:asciiTheme="minorHAnsi" w:eastAsia="Cambria" w:hAnsiTheme="minorHAnsi" w:cstheme="minorHAnsi"/>
          <w:sz w:val="24"/>
          <w:szCs w:val="24"/>
        </w:rPr>
      </w:pPr>
      <w:r w:rsidRPr="008F0191">
        <w:rPr>
          <w:rFonts w:asciiTheme="minorHAnsi" w:eastAsia="Cambria" w:hAnsiTheme="minorHAnsi" w:cstheme="minorHAnsi"/>
          <w:sz w:val="24"/>
          <w:szCs w:val="24"/>
        </w:rPr>
        <w:t>essere in possesso della qualificazione di formatore in materia di sicurezza ed igiene del lavoro ai sensi del D.Lgs. 81/08 e del D.M 06.03.2013;</w:t>
      </w:r>
    </w:p>
    <w:p w14:paraId="47BCE9E4" w14:textId="7F033C3B" w:rsidR="0052374E" w:rsidRPr="0052374E" w:rsidRDefault="0052374E" w:rsidP="0052374E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right="4"/>
        <w:rPr>
          <w:rFonts w:asciiTheme="minorHAnsi" w:eastAsia="Cambria" w:hAnsiTheme="minorHAnsi" w:cstheme="minorHAnsi"/>
          <w:sz w:val="24"/>
          <w:szCs w:val="24"/>
        </w:rPr>
      </w:pPr>
      <w:r w:rsidRPr="0052374E">
        <w:rPr>
          <w:rFonts w:asciiTheme="minorHAnsi" w:eastAsia="Cambria" w:hAnsiTheme="minorHAnsi" w:cstheme="minorHAnsi"/>
          <w:sz w:val="24"/>
          <w:szCs w:val="24"/>
        </w:rPr>
        <w:t xml:space="preserve">essere in possesso dell’attestato di aggiornamento di 5 anni della formazione </w:t>
      </w:r>
      <w:r w:rsidRPr="0052374E">
        <w:rPr>
          <w:rFonts w:asciiTheme="minorHAnsi" w:eastAsia="Cambria" w:hAnsiTheme="minorHAnsi" w:cstheme="minorHAnsi"/>
          <w:sz w:val="24"/>
          <w:szCs w:val="24"/>
        </w:rPr>
        <w:lastRenderedPageBreak/>
        <w:t>per RSPP</w:t>
      </w:r>
      <w:r>
        <w:rPr>
          <w:rFonts w:asciiTheme="minorHAnsi" w:eastAsia="Cambria" w:hAnsiTheme="minorHAnsi" w:cstheme="minorHAnsi"/>
          <w:sz w:val="24"/>
          <w:szCs w:val="24"/>
        </w:rPr>
        <w:t>;</w:t>
      </w:r>
    </w:p>
    <w:p w14:paraId="35E5FAD6" w14:textId="77777777" w:rsidR="008F0191" w:rsidRPr="008F0191" w:rsidRDefault="008F0191" w:rsidP="008F0191">
      <w:pPr>
        <w:pStyle w:val="Corpotesto"/>
        <w:widowControl w:val="0"/>
        <w:numPr>
          <w:ilvl w:val="0"/>
          <w:numId w:val="46"/>
        </w:numPr>
        <w:autoSpaceDE w:val="0"/>
        <w:autoSpaceDN w:val="0"/>
        <w:spacing w:line="360" w:lineRule="auto"/>
        <w:ind w:right="4"/>
        <w:rPr>
          <w:rFonts w:asciiTheme="minorHAnsi" w:eastAsia="Cambria" w:hAnsiTheme="minorHAnsi" w:cstheme="minorHAnsi"/>
          <w:sz w:val="24"/>
          <w:szCs w:val="24"/>
        </w:rPr>
      </w:pPr>
      <w:r w:rsidRPr="008F0191">
        <w:rPr>
          <w:rFonts w:asciiTheme="minorHAnsi" w:eastAsia="Cambria" w:hAnsiTheme="minorHAnsi" w:cstheme="minorHAnsi"/>
          <w:sz w:val="24"/>
          <w:szCs w:val="24"/>
        </w:rPr>
        <w:t>Aver ricevuto nel quinquennio scorso la nomina di RSPP per la durata di almeno due anni, anche non consecutivi presso un ente pubblico, con almeno 18 dipendenti, popolazione residente superiore a 6.500 unità.</w:t>
      </w:r>
    </w:p>
    <w:p w14:paraId="6343B16A" w14:textId="77777777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accettare, senza condizione o riserva alcuna, tutte le norme e disposizioni contenute nell’Avviso e nella relativa documentazione;</w:t>
      </w:r>
    </w:p>
    <w:p w14:paraId="36FA0E98" w14:textId="4C1D4825" w:rsidR="00D46326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 xml:space="preserve">di aver preso visione e di aver compreso l’informativa sul trattamento dei dati di cui </w:t>
      </w:r>
      <w:r w:rsidR="0076005D">
        <w:rPr>
          <w:sz w:val="24"/>
        </w:rPr>
        <w:t>all’Avviso</w:t>
      </w:r>
      <w:r w:rsidRPr="00D46326">
        <w:rPr>
          <w:sz w:val="24"/>
        </w:rPr>
        <w:t xml:space="preserve"> e di accettare il trattamento dei dati personali </w:t>
      </w:r>
      <w:r w:rsidR="0076005D">
        <w:rPr>
          <w:sz w:val="24"/>
        </w:rPr>
        <w:t xml:space="preserve">in esso </w:t>
      </w:r>
      <w:r w:rsidRPr="00D46326">
        <w:rPr>
          <w:sz w:val="24"/>
        </w:rPr>
        <w:t>riportato;</w:t>
      </w:r>
    </w:p>
    <w:p w14:paraId="320EA3F4" w14:textId="16E0795B" w:rsidR="00D46326" w:rsidRPr="00D46326" w:rsidRDefault="0076005D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>
        <w:rPr>
          <w:sz w:val="24"/>
        </w:rPr>
        <w:t>la presente dichiarazione</w:t>
      </w:r>
      <w:r w:rsidR="007B48A4" w:rsidRPr="00D46326">
        <w:rPr>
          <w:sz w:val="24"/>
        </w:rPr>
        <w:t xml:space="preserve"> costituisce prova di possesso dei requisiti di partecipazione generali e speciali richiesti per la presente nomina, che dovranno essere specificatamente dichiarati; l’ente provvederà alla verifica in occasione della nomina;</w:t>
      </w:r>
    </w:p>
    <w:p w14:paraId="76B48D19" w14:textId="258EA754" w:rsidR="007B48A4" w:rsidRPr="00D46326" w:rsidRDefault="007B48A4" w:rsidP="007B48A4">
      <w:pPr>
        <w:pStyle w:val="Paragrafoelenco"/>
        <w:numPr>
          <w:ilvl w:val="0"/>
          <w:numId w:val="43"/>
        </w:numPr>
        <w:spacing w:line="360" w:lineRule="auto"/>
        <w:rPr>
          <w:rFonts w:eastAsia="Times New Roman" w:cstheme="minorHAnsi"/>
          <w:sz w:val="24"/>
          <w:lang w:eastAsia="it-IT"/>
        </w:rPr>
      </w:pPr>
      <w:r w:rsidRPr="00D46326">
        <w:rPr>
          <w:sz w:val="24"/>
        </w:rPr>
        <w:t>di essere a conoscenza che la presente domanda non costituisce proposta contrattual</w:t>
      </w:r>
      <w:r w:rsidR="00D46326">
        <w:rPr>
          <w:sz w:val="24"/>
        </w:rPr>
        <w:t>e e non vincola in alcun modo il Comune di San Vitaliano</w:t>
      </w:r>
      <w:r w:rsidRPr="00D46326">
        <w:rPr>
          <w:sz w:val="24"/>
        </w:rPr>
        <w:t>, che sarà liber</w:t>
      </w:r>
      <w:r w:rsidR="0076005D">
        <w:rPr>
          <w:sz w:val="24"/>
        </w:rPr>
        <w:t>o</w:t>
      </w:r>
      <w:r w:rsidRPr="00D46326">
        <w:rPr>
          <w:sz w:val="24"/>
        </w:rPr>
        <w:t xml:space="preserve"> di seguire anche a</w:t>
      </w:r>
      <w:r w:rsidR="00D46326">
        <w:rPr>
          <w:sz w:val="24"/>
        </w:rPr>
        <w:t xml:space="preserve">ltre procedure, e che </w:t>
      </w:r>
      <w:r w:rsidR="0076005D">
        <w:rPr>
          <w:sz w:val="24"/>
        </w:rPr>
        <w:t>lo stesso</w:t>
      </w:r>
      <w:r w:rsidR="00D46326">
        <w:rPr>
          <w:sz w:val="24"/>
        </w:rPr>
        <w:t xml:space="preserve"> </w:t>
      </w:r>
      <w:r w:rsidR="0076005D">
        <w:rPr>
          <w:sz w:val="24"/>
        </w:rPr>
        <w:t xml:space="preserve">Ente </w:t>
      </w:r>
      <w:r w:rsidR="0076005D" w:rsidRPr="00D46326">
        <w:rPr>
          <w:sz w:val="24"/>
        </w:rPr>
        <w:t>si</w:t>
      </w:r>
      <w:r w:rsidRPr="00D46326">
        <w:rPr>
          <w:sz w:val="24"/>
        </w:rPr>
        <w:t xml:space="preserve"> riserva di interrompere in qualsiasi momento, per ragioni di sua esclusiva competenza, il procedimento avviato, senza vantare alcuna pretesa.</w:t>
      </w:r>
    </w:p>
    <w:p w14:paraId="0795E089" w14:textId="77777777" w:rsidR="00D46326" w:rsidRDefault="00D46326" w:rsidP="00D46326">
      <w:pPr>
        <w:rPr>
          <w:sz w:val="24"/>
          <w:szCs w:val="24"/>
        </w:rPr>
      </w:pPr>
      <w:r>
        <w:rPr>
          <w:sz w:val="24"/>
          <w:szCs w:val="24"/>
        </w:rPr>
        <w:t xml:space="preserve">Si allegano: </w:t>
      </w:r>
    </w:p>
    <w:p w14:paraId="1BD3A357" w14:textId="77777777" w:rsidR="00D46326" w:rsidRDefault="00D46326" w:rsidP="00D46326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9"/>
        <w:ind w:left="860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identità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di </w:t>
      </w:r>
      <w:r>
        <w:rPr>
          <w:spacing w:val="-2"/>
          <w:sz w:val="24"/>
        </w:rPr>
        <w:t>validità;</w:t>
      </w:r>
    </w:p>
    <w:p w14:paraId="212E0398" w14:textId="77777777" w:rsidR="00D46326" w:rsidRDefault="00D46326" w:rsidP="00D46326">
      <w:pPr>
        <w:pStyle w:val="Paragrafoelenco"/>
        <w:widowControl w:val="0"/>
        <w:numPr>
          <w:ilvl w:val="0"/>
          <w:numId w:val="44"/>
        </w:numPr>
        <w:tabs>
          <w:tab w:val="left" w:pos="860"/>
        </w:tabs>
        <w:autoSpaceDE w:val="0"/>
        <w:autoSpaceDN w:val="0"/>
        <w:spacing w:before="144"/>
        <w:ind w:left="860" w:right="145" w:hanging="359"/>
        <w:contextualSpacing w:val="0"/>
        <w:rPr>
          <w:rFonts w:ascii="Wingdings" w:hAnsi="Wingdings"/>
          <w:sz w:val="24"/>
        </w:rPr>
      </w:pPr>
      <w:r>
        <w:rPr>
          <w:sz w:val="24"/>
        </w:rPr>
        <w:t>Fotocopia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codice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fiscale;</w:t>
      </w:r>
    </w:p>
    <w:p w14:paraId="7D4CA087" w14:textId="77777777" w:rsidR="00D46326" w:rsidRDefault="00D46326" w:rsidP="00D46326">
      <w:pPr>
        <w:pStyle w:val="Paragrafoelenco"/>
        <w:widowControl w:val="0"/>
        <w:numPr>
          <w:ilvl w:val="0"/>
          <w:numId w:val="44"/>
        </w:numPr>
        <w:tabs>
          <w:tab w:val="left" w:pos="861"/>
        </w:tabs>
        <w:autoSpaceDE w:val="0"/>
        <w:autoSpaceDN w:val="0"/>
        <w:spacing w:before="148" w:line="360" w:lineRule="auto"/>
        <w:ind w:right="145"/>
        <w:contextualSpacing w:val="0"/>
        <w:rPr>
          <w:rFonts w:ascii="Wingdings" w:hAnsi="Wingdings"/>
          <w:sz w:val="24"/>
        </w:rPr>
      </w:pPr>
      <w:r>
        <w:rPr>
          <w:sz w:val="24"/>
        </w:rPr>
        <w:t>Curriculum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professionale</w:t>
      </w:r>
      <w:r>
        <w:rPr>
          <w:spacing w:val="-1"/>
          <w:sz w:val="24"/>
        </w:rPr>
        <w:t xml:space="preserve"> </w:t>
      </w:r>
      <w:r>
        <w:rPr>
          <w:sz w:val="24"/>
        </w:rPr>
        <w:t>firmato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autografa</w:t>
      </w:r>
      <w:r>
        <w:rPr>
          <w:spacing w:val="-1"/>
          <w:sz w:val="24"/>
        </w:rPr>
        <w:t xml:space="preserve"> </w:t>
      </w:r>
      <w:r>
        <w:rPr>
          <w:sz w:val="24"/>
        </w:rPr>
        <w:t>o digitale.</w:t>
      </w:r>
      <w:r>
        <w:rPr>
          <w:spacing w:val="-1"/>
          <w:sz w:val="24"/>
        </w:rPr>
        <w:t xml:space="preserve"> </w:t>
      </w:r>
      <w:r>
        <w:rPr>
          <w:sz w:val="24"/>
        </w:rPr>
        <w:t>Inserire</w:t>
      </w:r>
      <w:r>
        <w:rPr>
          <w:spacing w:val="-1"/>
          <w:sz w:val="24"/>
        </w:rPr>
        <w:t xml:space="preserve"> </w:t>
      </w:r>
      <w:r>
        <w:rPr>
          <w:sz w:val="24"/>
        </w:rPr>
        <w:t>l’autorizzazione dei dati personali presenti nel curriculum vitae ai sensi del D. Lgs. 196/2003 del GDPR (Regolamento UE 2016/679) nonché le dichiarazioni di veridicità dei dati riportati nel curriculum, ai sensi del D.P.R. n. 445/2000;</w:t>
      </w:r>
    </w:p>
    <w:p w14:paraId="36C741FC" w14:textId="77777777" w:rsidR="00D46326" w:rsidRPr="00D46326" w:rsidRDefault="00D46326" w:rsidP="00D46326">
      <w:pPr>
        <w:rPr>
          <w:sz w:val="24"/>
          <w:szCs w:val="24"/>
        </w:rPr>
      </w:pPr>
    </w:p>
    <w:p w14:paraId="153B2C4D" w14:textId="77777777" w:rsidR="007B48A4" w:rsidRDefault="007B48A4" w:rsidP="007B48A4">
      <w:pPr>
        <w:rPr>
          <w:sz w:val="24"/>
          <w:szCs w:val="24"/>
        </w:rPr>
      </w:pPr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</w:p>
    <w:p w14:paraId="1A1F51F4" w14:textId="77777777" w:rsidR="007B48A4" w:rsidRDefault="007B48A4" w:rsidP="007B48A4">
      <w:pPr>
        <w:rPr>
          <w:sz w:val="24"/>
          <w:szCs w:val="24"/>
        </w:rPr>
      </w:pPr>
    </w:p>
    <w:p w14:paraId="3E97B829" w14:textId="77777777" w:rsidR="007B48A4" w:rsidRPr="004A56EA" w:rsidRDefault="007B48A4" w:rsidP="007B48A4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616B1">
        <w:rPr>
          <w:sz w:val="24"/>
          <w:szCs w:val="24"/>
        </w:rPr>
        <w:tab/>
        <w:t>Firma</w:t>
      </w:r>
    </w:p>
    <w:p w14:paraId="5D80D16A" w14:textId="77777777" w:rsidR="00892434" w:rsidRPr="009967CB" w:rsidRDefault="00892434" w:rsidP="009967CB"/>
    <w:sectPr w:rsidR="00892434" w:rsidRPr="009967CB" w:rsidSect="00D46326">
      <w:headerReference w:type="first" r:id="rId8"/>
      <w:pgSz w:w="11906" w:h="16838"/>
      <w:pgMar w:top="2155" w:right="1134" w:bottom="1701" w:left="1134" w:header="567" w:footer="344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EF5DB" w14:textId="77777777" w:rsidR="00121C1E" w:rsidRDefault="00121C1E" w:rsidP="006263F6">
      <w:r>
        <w:separator/>
      </w:r>
    </w:p>
  </w:endnote>
  <w:endnote w:type="continuationSeparator" w:id="0">
    <w:p w14:paraId="5E23A85F" w14:textId="77777777" w:rsidR="00121C1E" w:rsidRDefault="00121C1E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FF5985-E598-4964-A3CC-30964C68714F}"/>
    <w:embedBold r:id="rId2" w:fontKey="{18E1A9FB-477C-491D-BED2-B097F2582231}"/>
    <w:embedItalic r:id="rId3" w:fontKey="{A61C8D6F-3CC8-4014-AC56-CC0E748B24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B9198" w14:textId="77777777" w:rsidR="00121C1E" w:rsidRDefault="00121C1E" w:rsidP="006263F6">
      <w:r>
        <w:separator/>
      </w:r>
    </w:p>
  </w:footnote>
  <w:footnote w:type="continuationSeparator" w:id="0">
    <w:p w14:paraId="0E81FF7F" w14:textId="77777777" w:rsidR="00121C1E" w:rsidRDefault="00121C1E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22284" w14:textId="77777777" w:rsidR="00D46326" w:rsidRDefault="00D46326">
    <w:pPr>
      <w:pStyle w:val="Intestazione"/>
    </w:pPr>
    <w:r>
      <w:t>SU CARTA INTESTATA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358C4"/>
    <w:multiLevelType w:val="hybridMultilevel"/>
    <w:tmpl w:val="3518292C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6" w15:restartNumberingAfterBreak="0">
    <w:nsid w:val="085A19A6"/>
    <w:multiLevelType w:val="hybridMultilevel"/>
    <w:tmpl w:val="3E0EE892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7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8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AB689A"/>
    <w:multiLevelType w:val="hybridMultilevel"/>
    <w:tmpl w:val="36B4F5CC"/>
    <w:lvl w:ilvl="0" w:tplc="0410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1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5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B17666"/>
    <w:multiLevelType w:val="hybridMultilevel"/>
    <w:tmpl w:val="E5CC562C"/>
    <w:lvl w:ilvl="0" w:tplc="0410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0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C21DB"/>
    <w:multiLevelType w:val="hybridMultilevel"/>
    <w:tmpl w:val="2AAA137E"/>
    <w:lvl w:ilvl="0" w:tplc="451E08F6">
      <w:numFmt w:val="bullet"/>
      <w:lvlText w:val=""/>
      <w:lvlJc w:val="left"/>
      <w:pPr>
        <w:ind w:left="861" w:hanging="360"/>
      </w:pPr>
      <w:rPr>
        <w:rFonts w:ascii="Wingdings" w:eastAsia="Wingdings" w:hAnsi="Wingdings" w:cs="Wingdings" w:hint="default"/>
        <w:spacing w:val="0"/>
        <w:w w:val="100"/>
        <w:lang w:val="it-IT" w:eastAsia="en-US" w:bidi="ar-SA"/>
      </w:rPr>
    </w:lvl>
    <w:lvl w:ilvl="1" w:tplc="263EA670">
      <w:numFmt w:val="bullet"/>
      <w:lvlText w:val="•"/>
      <w:lvlJc w:val="left"/>
      <w:pPr>
        <w:ind w:left="1737" w:hanging="360"/>
      </w:pPr>
      <w:rPr>
        <w:rFonts w:hint="default"/>
        <w:lang w:val="it-IT" w:eastAsia="en-US" w:bidi="ar-SA"/>
      </w:rPr>
    </w:lvl>
    <w:lvl w:ilvl="2" w:tplc="BB1A8C7E">
      <w:numFmt w:val="bullet"/>
      <w:lvlText w:val="•"/>
      <w:lvlJc w:val="left"/>
      <w:pPr>
        <w:ind w:left="2615" w:hanging="360"/>
      </w:pPr>
      <w:rPr>
        <w:rFonts w:hint="default"/>
        <w:lang w:val="it-IT" w:eastAsia="en-US" w:bidi="ar-SA"/>
      </w:rPr>
    </w:lvl>
    <w:lvl w:ilvl="3" w:tplc="416AF9C2">
      <w:numFmt w:val="bullet"/>
      <w:lvlText w:val="•"/>
      <w:lvlJc w:val="left"/>
      <w:pPr>
        <w:ind w:left="3493" w:hanging="360"/>
      </w:pPr>
      <w:rPr>
        <w:rFonts w:hint="default"/>
        <w:lang w:val="it-IT" w:eastAsia="en-US" w:bidi="ar-SA"/>
      </w:rPr>
    </w:lvl>
    <w:lvl w:ilvl="4" w:tplc="4016142A">
      <w:numFmt w:val="bullet"/>
      <w:lvlText w:val="•"/>
      <w:lvlJc w:val="left"/>
      <w:pPr>
        <w:ind w:left="4370" w:hanging="360"/>
      </w:pPr>
      <w:rPr>
        <w:rFonts w:hint="default"/>
        <w:lang w:val="it-IT" w:eastAsia="en-US" w:bidi="ar-SA"/>
      </w:rPr>
    </w:lvl>
    <w:lvl w:ilvl="5" w:tplc="09A09B4E">
      <w:numFmt w:val="bullet"/>
      <w:lvlText w:val="•"/>
      <w:lvlJc w:val="left"/>
      <w:pPr>
        <w:ind w:left="5248" w:hanging="360"/>
      </w:pPr>
      <w:rPr>
        <w:rFonts w:hint="default"/>
        <w:lang w:val="it-IT" w:eastAsia="en-US" w:bidi="ar-SA"/>
      </w:rPr>
    </w:lvl>
    <w:lvl w:ilvl="6" w:tplc="6616CAF4">
      <w:numFmt w:val="bullet"/>
      <w:lvlText w:val="•"/>
      <w:lvlJc w:val="left"/>
      <w:pPr>
        <w:ind w:left="6126" w:hanging="360"/>
      </w:pPr>
      <w:rPr>
        <w:rFonts w:hint="default"/>
        <w:lang w:val="it-IT" w:eastAsia="en-US" w:bidi="ar-SA"/>
      </w:rPr>
    </w:lvl>
    <w:lvl w:ilvl="7" w:tplc="6D16622E">
      <w:numFmt w:val="bullet"/>
      <w:lvlText w:val="•"/>
      <w:lvlJc w:val="left"/>
      <w:pPr>
        <w:ind w:left="7003" w:hanging="360"/>
      </w:pPr>
      <w:rPr>
        <w:rFonts w:hint="default"/>
        <w:lang w:val="it-IT" w:eastAsia="en-US" w:bidi="ar-SA"/>
      </w:rPr>
    </w:lvl>
    <w:lvl w:ilvl="8" w:tplc="0BA281F6">
      <w:numFmt w:val="bullet"/>
      <w:lvlText w:val="•"/>
      <w:lvlJc w:val="left"/>
      <w:pPr>
        <w:ind w:left="7881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E47D60"/>
    <w:multiLevelType w:val="hybridMultilevel"/>
    <w:tmpl w:val="7DC6A7DE"/>
    <w:lvl w:ilvl="0" w:tplc="0410000F">
      <w:start w:val="1"/>
      <w:numFmt w:val="decimal"/>
      <w:lvlText w:val="%1."/>
      <w:lvlJc w:val="left"/>
      <w:pPr>
        <w:ind w:left="770" w:hanging="360"/>
      </w:pPr>
    </w:lvl>
    <w:lvl w:ilvl="1" w:tplc="04100019">
      <w:start w:val="1"/>
      <w:numFmt w:val="lowerLetter"/>
      <w:lvlText w:val="%2."/>
      <w:lvlJc w:val="left"/>
      <w:pPr>
        <w:ind w:left="1490" w:hanging="360"/>
      </w:pPr>
    </w:lvl>
    <w:lvl w:ilvl="2" w:tplc="0410001B">
      <w:start w:val="1"/>
      <w:numFmt w:val="lowerRoman"/>
      <w:lvlText w:val="%3."/>
      <w:lvlJc w:val="right"/>
      <w:pPr>
        <w:ind w:left="2210" w:hanging="180"/>
      </w:pPr>
    </w:lvl>
    <w:lvl w:ilvl="3" w:tplc="74E61154">
      <w:start w:val="2"/>
      <w:numFmt w:val="bullet"/>
      <w:lvlText w:val="-"/>
      <w:lvlJc w:val="left"/>
      <w:pPr>
        <w:ind w:left="2930" w:hanging="360"/>
      </w:pPr>
      <w:rPr>
        <w:rFonts w:ascii="Calibri" w:eastAsiaTheme="minorHAnsi" w:hAnsi="Calibri" w:cs="Calibri" w:hint="default"/>
      </w:r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num w:numId="1" w16cid:durableId="2114545126">
    <w:abstractNumId w:val="11"/>
  </w:num>
  <w:num w:numId="2" w16cid:durableId="2003240031">
    <w:abstractNumId w:val="15"/>
  </w:num>
  <w:num w:numId="3" w16cid:durableId="766921793">
    <w:abstractNumId w:val="24"/>
  </w:num>
  <w:num w:numId="4" w16cid:durableId="1732659401">
    <w:abstractNumId w:val="1"/>
  </w:num>
  <w:num w:numId="5" w16cid:durableId="707341270">
    <w:abstractNumId w:val="7"/>
  </w:num>
  <w:num w:numId="6" w16cid:durableId="561523444">
    <w:abstractNumId w:val="18"/>
  </w:num>
  <w:num w:numId="7" w16cid:durableId="848107153">
    <w:abstractNumId w:val="44"/>
  </w:num>
  <w:num w:numId="8" w16cid:durableId="2116246362">
    <w:abstractNumId w:val="8"/>
  </w:num>
  <w:num w:numId="9" w16cid:durableId="1572814362">
    <w:abstractNumId w:val="36"/>
  </w:num>
  <w:num w:numId="10" w16cid:durableId="1283882858">
    <w:abstractNumId w:val="22"/>
  </w:num>
  <w:num w:numId="11" w16cid:durableId="1362629104">
    <w:abstractNumId w:val="33"/>
  </w:num>
  <w:num w:numId="12" w16cid:durableId="1466510791">
    <w:abstractNumId w:val="10"/>
  </w:num>
  <w:num w:numId="13" w16cid:durableId="1779058823">
    <w:abstractNumId w:val="17"/>
  </w:num>
  <w:num w:numId="14" w16cid:durableId="12995685">
    <w:abstractNumId w:val="30"/>
  </w:num>
  <w:num w:numId="15" w16cid:durableId="1526485284">
    <w:abstractNumId w:val="28"/>
  </w:num>
  <w:num w:numId="16" w16cid:durableId="850149075">
    <w:abstractNumId w:val="27"/>
  </w:num>
  <w:num w:numId="17" w16cid:durableId="668558564">
    <w:abstractNumId w:val="35"/>
  </w:num>
  <w:num w:numId="18" w16cid:durableId="1665012817">
    <w:abstractNumId w:val="2"/>
  </w:num>
  <w:num w:numId="19" w16cid:durableId="372076186">
    <w:abstractNumId w:val="37"/>
  </w:num>
  <w:num w:numId="20" w16cid:durableId="393937268">
    <w:abstractNumId w:val="3"/>
  </w:num>
  <w:num w:numId="21" w16cid:durableId="297302732">
    <w:abstractNumId w:val="13"/>
  </w:num>
  <w:num w:numId="22" w16cid:durableId="162355005">
    <w:abstractNumId w:val="16"/>
  </w:num>
  <w:num w:numId="23" w16cid:durableId="1502309039">
    <w:abstractNumId w:val="12"/>
  </w:num>
  <w:num w:numId="24" w16cid:durableId="1644658596">
    <w:abstractNumId w:val="9"/>
  </w:num>
  <w:num w:numId="25" w16cid:durableId="1878152937">
    <w:abstractNumId w:val="43"/>
  </w:num>
  <w:num w:numId="26" w16cid:durableId="1776748814">
    <w:abstractNumId w:val="14"/>
  </w:num>
  <w:num w:numId="27" w16cid:durableId="278267993">
    <w:abstractNumId w:val="41"/>
  </w:num>
  <w:num w:numId="28" w16cid:durableId="503126668">
    <w:abstractNumId w:val="38"/>
  </w:num>
  <w:num w:numId="29" w16cid:durableId="1780833880">
    <w:abstractNumId w:val="19"/>
  </w:num>
  <w:num w:numId="30" w16cid:durableId="1388602191">
    <w:abstractNumId w:val="4"/>
  </w:num>
  <w:num w:numId="31" w16cid:durableId="544103062">
    <w:abstractNumId w:val="42"/>
  </w:num>
  <w:num w:numId="32" w16cid:durableId="1787115002">
    <w:abstractNumId w:val="25"/>
  </w:num>
  <w:num w:numId="33" w16cid:durableId="707265665">
    <w:abstractNumId w:val="31"/>
  </w:num>
  <w:num w:numId="34" w16cid:durableId="2005014737">
    <w:abstractNumId w:val="34"/>
  </w:num>
  <w:num w:numId="35" w16cid:durableId="261108240">
    <w:abstractNumId w:val="21"/>
  </w:num>
  <w:num w:numId="36" w16cid:durableId="240139547">
    <w:abstractNumId w:val="0"/>
  </w:num>
  <w:num w:numId="37" w16cid:durableId="1290356151">
    <w:abstractNumId w:val="40"/>
  </w:num>
  <w:num w:numId="38" w16cid:durableId="2140299533">
    <w:abstractNumId w:val="23"/>
  </w:num>
  <w:num w:numId="39" w16cid:durableId="533079572">
    <w:abstractNumId w:val="39"/>
  </w:num>
  <w:num w:numId="40" w16cid:durableId="2031881226">
    <w:abstractNumId w:val="26"/>
  </w:num>
  <w:num w:numId="41" w16cid:durableId="425467912">
    <w:abstractNumId w:val="45"/>
  </w:num>
  <w:num w:numId="42" w16cid:durableId="1726293748">
    <w:abstractNumId w:val="20"/>
  </w:num>
  <w:num w:numId="43" w16cid:durableId="1817405571">
    <w:abstractNumId w:val="6"/>
  </w:num>
  <w:num w:numId="44" w16cid:durableId="1165173048">
    <w:abstractNumId w:val="32"/>
  </w:num>
  <w:num w:numId="45" w16cid:durableId="685716731">
    <w:abstractNumId w:val="29"/>
  </w:num>
  <w:num w:numId="46" w16cid:durableId="14044456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47064"/>
    <w:rsid w:val="000966D4"/>
    <w:rsid w:val="000A11C5"/>
    <w:rsid w:val="0012061A"/>
    <w:rsid w:val="00121C1E"/>
    <w:rsid w:val="00143CA9"/>
    <w:rsid w:val="001763AF"/>
    <w:rsid w:val="001D6F7B"/>
    <w:rsid w:val="002A7579"/>
    <w:rsid w:val="002E10E3"/>
    <w:rsid w:val="00302921"/>
    <w:rsid w:val="003642D6"/>
    <w:rsid w:val="003E66EE"/>
    <w:rsid w:val="00441445"/>
    <w:rsid w:val="00483FFE"/>
    <w:rsid w:val="004A661E"/>
    <w:rsid w:val="004F5245"/>
    <w:rsid w:val="0052374E"/>
    <w:rsid w:val="005635FA"/>
    <w:rsid w:val="0060237D"/>
    <w:rsid w:val="006263F6"/>
    <w:rsid w:val="0063323A"/>
    <w:rsid w:val="00634461"/>
    <w:rsid w:val="0076005D"/>
    <w:rsid w:val="007833DD"/>
    <w:rsid w:val="00785D49"/>
    <w:rsid w:val="007933FD"/>
    <w:rsid w:val="007B48A4"/>
    <w:rsid w:val="00892434"/>
    <w:rsid w:val="008F0191"/>
    <w:rsid w:val="009561E3"/>
    <w:rsid w:val="00956C43"/>
    <w:rsid w:val="009967CB"/>
    <w:rsid w:val="009A7199"/>
    <w:rsid w:val="009D558A"/>
    <w:rsid w:val="00A00C1C"/>
    <w:rsid w:val="00A71D31"/>
    <w:rsid w:val="00AB3B5E"/>
    <w:rsid w:val="00AC3ACF"/>
    <w:rsid w:val="00AD6235"/>
    <w:rsid w:val="00C16A8C"/>
    <w:rsid w:val="00C30086"/>
    <w:rsid w:val="00D00DFD"/>
    <w:rsid w:val="00D46326"/>
    <w:rsid w:val="00D50167"/>
    <w:rsid w:val="00DC16B5"/>
    <w:rsid w:val="00EA03C0"/>
    <w:rsid w:val="00EC2F4A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E44DE"/>
  <w15:docId w15:val="{D983DF56-A791-433A-95C0-E73D13FD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1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4C280-A0E8-4C9A-BF21-D2825358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Carta_Intestata_IFEL_Campania.dotx</Template>
  <TotalTime>4</TotalTime>
  <Pages>3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Ufficio Sociale</cp:lastModifiedBy>
  <cp:revision>2</cp:revision>
  <cp:lastPrinted>2020-10-08T07:12:00Z</cp:lastPrinted>
  <dcterms:created xsi:type="dcterms:W3CDTF">2025-09-24T13:37:00Z</dcterms:created>
  <dcterms:modified xsi:type="dcterms:W3CDTF">2025-09-24T13:37:00Z</dcterms:modified>
</cp:coreProperties>
</file>